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0"/>
        <w:gridCol w:w="144"/>
        <w:gridCol w:w="3456"/>
      </w:tblGrid>
      <w:tr w:rsidR="00EA3077" w:rsidTr="00D12937">
        <w:trPr>
          <w:trHeight w:hRule="exact" w:val="14400"/>
          <w:jc w:val="center"/>
        </w:trPr>
        <w:tc>
          <w:tcPr>
            <w:tcW w:w="7830" w:type="dxa"/>
          </w:tcPr>
          <w:tbl>
            <w:tblPr>
              <w:tblW w:w="4893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62"/>
            </w:tblGrid>
            <w:tr w:rsidR="00EA3077" w:rsidRPr="001C656B" w:rsidTr="005719F7">
              <w:trPr>
                <w:cantSplit/>
                <w:trHeight w:hRule="exact" w:val="1530"/>
              </w:trPr>
              <w:tc>
                <w:tcPr>
                  <w:tcW w:w="7662" w:type="dxa"/>
                </w:tcPr>
                <w:p w:rsidR="00EA3077" w:rsidRPr="001C656B" w:rsidRDefault="00EA1C28" w:rsidP="001C2F37">
                  <w:r>
                    <w:rPr>
                      <w:b/>
                      <w:noProof/>
                      <w:color w:val="ED7C37"/>
                      <w:sz w:val="96"/>
                      <w:szCs w:val="96"/>
                      <w:lang w:eastAsia="en-US"/>
                    </w:rPr>
                    <w:drawing>
                      <wp:inline distT="0" distB="0" distL="0" distR="0" wp14:anchorId="5C842940" wp14:editId="552F57F6">
                        <wp:extent cx="4865370" cy="1036955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ARMAlogoWide_NewOL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5370" cy="1036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2F37" w:rsidRPr="001C656B" w:rsidTr="005719F7">
              <w:trPr>
                <w:trHeight w:val="12366"/>
              </w:trPr>
              <w:tc>
                <w:tcPr>
                  <w:tcW w:w="7662" w:type="dxa"/>
                </w:tcPr>
                <w:p w:rsidR="004F64C1" w:rsidRDefault="00EA1C28" w:rsidP="00EA1C28">
                  <w:pPr>
                    <w:pStyle w:val="Subtitle"/>
                    <w:shd w:val="clear" w:color="auto" w:fill="FFFFFF" w:themeFill="background1"/>
                    <w:jc w:val="center"/>
                    <w:rPr>
                      <w:b w:val="0"/>
                      <w:color w:val="ED7C37"/>
                      <w:sz w:val="96"/>
                      <w:szCs w:val="96"/>
                    </w:rPr>
                  </w:pPr>
                  <w:bookmarkStart w:id="0" w:name="_GoBack"/>
                  <w:bookmarkEnd w:id="0"/>
                  <w:r>
                    <w:rPr>
                      <w:b w:val="0"/>
                      <w:noProof/>
                      <w:color w:val="ED7C37"/>
                      <w:sz w:val="96"/>
                      <w:szCs w:val="96"/>
                      <w:lang w:eastAsia="en-US"/>
                    </w:rPr>
                    <w:drawing>
                      <wp:inline distT="0" distB="0" distL="0" distR="0">
                        <wp:extent cx="4124325" cy="274955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arma2017-299_32112902843_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4829" cy="2749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F37" w:rsidRPr="001C656B" w:rsidRDefault="001C2F37" w:rsidP="001C656B">
                  <w:pPr>
                    <w:pStyle w:val="Subtitle"/>
                    <w:shd w:val="clear" w:color="auto" w:fill="FFFFFF" w:themeFill="background1"/>
                    <w:rPr>
                      <w:b w:val="0"/>
                      <w:color w:val="ED7C37"/>
                      <w:sz w:val="96"/>
                      <w:szCs w:val="96"/>
                    </w:rPr>
                  </w:pPr>
                  <w:r w:rsidRPr="001C656B">
                    <w:rPr>
                      <w:b w:val="0"/>
                      <w:color w:val="ED7C37"/>
                      <w:sz w:val="96"/>
                      <w:szCs w:val="96"/>
                    </w:rPr>
                    <w:t>EVENT DATE</w:t>
                  </w:r>
                </w:p>
                <w:p w:rsidR="001C2F37" w:rsidRPr="001C656B" w:rsidRDefault="001C2F37">
                  <w:pPr>
                    <w:pStyle w:val="Title"/>
                    <w:rPr>
                      <w:b w:val="0"/>
                      <w:color w:val="002060"/>
                      <w:sz w:val="96"/>
                      <w:szCs w:val="96"/>
                    </w:rPr>
                  </w:pPr>
                  <w:r w:rsidRPr="001C656B">
                    <w:rPr>
                      <w:b w:val="0"/>
                      <w:color w:val="002060"/>
                      <w:sz w:val="96"/>
                      <w:szCs w:val="96"/>
                    </w:rPr>
                    <w:t>EVENT NAME</w:t>
                  </w:r>
                </w:p>
                <w:p w:rsidR="001C2F37" w:rsidRPr="001C656B" w:rsidRDefault="001C2F37" w:rsidP="005719F7">
                  <w:pPr>
                    <w:ind w:left="720"/>
                  </w:pPr>
                  <w:r>
                    <w:t>Event Date(s)</w:t>
                  </w:r>
                </w:p>
                <w:p w:rsidR="001C2F37" w:rsidRPr="001C656B" w:rsidRDefault="001C2F37" w:rsidP="005719F7">
                  <w:pPr>
                    <w:ind w:left="720"/>
                  </w:pPr>
                  <w:r>
                    <w:t>Event Time(s)</w:t>
                  </w:r>
                </w:p>
                <w:p w:rsidR="001C2F37" w:rsidRDefault="001C2F37" w:rsidP="00B7320F">
                  <w:pPr>
                    <w:rPr>
                      <w:noProof/>
                      <w:lang w:eastAsia="en-US"/>
                    </w:rPr>
                  </w:pPr>
                  <w:r w:rsidRPr="001C656B">
                    <w:t>PARMA is offering continuing education (CE) certificates for this event.</w:t>
                  </w:r>
                  <w:r w:rsidRPr="001C656B">
                    <w:rPr>
                      <w:noProof/>
                      <w:lang w:eastAsia="en-US"/>
                    </w:rPr>
                    <w:t xml:space="preserve"> </w:t>
                  </w:r>
                </w:p>
                <w:p w:rsidR="005719F7" w:rsidRDefault="00EA1C28" w:rsidP="001C2F37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eastAsia="en-US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6" type="#_x0000_t32" style="position:absolute;margin-left:.75pt;margin-top:9.65pt;width:379.5pt;height:0;z-index:251658240" o:connectortype="straight" strokecolor="black [3200]" strokeweight="1pt">
                        <v:stroke dashstyle="dash"/>
                        <v:shadow color="#868686"/>
                      </v:shape>
                    </w:pict>
                  </w:r>
                </w:p>
                <w:p w:rsidR="001C2F37" w:rsidRPr="001C2F37" w:rsidRDefault="001C2F37" w:rsidP="001C2F37">
                  <w:pPr>
                    <w:rPr>
                      <w:b/>
                    </w:rPr>
                  </w:pPr>
                  <w:r w:rsidRPr="001C2F37">
                    <w:rPr>
                      <w:b/>
                    </w:rPr>
                    <w:t>Registration Information:</w:t>
                  </w:r>
                </w:p>
                <w:p w:rsidR="00D12937" w:rsidRDefault="00D12937" w:rsidP="00D12937">
                  <w:pPr>
                    <w:jc w:val="both"/>
                  </w:pPr>
                  <w:r>
                    <w:t>Entity/Company: ____________________________________________</w:t>
                  </w:r>
                </w:p>
                <w:p w:rsidR="001C2F37" w:rsidRDefault="001C2F37" w:rsidP="001C2F37">
                  <w:pPr>
                    <w:jc w:val="both"/>
                  </w:pPr>
                  <w:r w:rsidRPr="00D12937">
                    <w:rPr>
                      <w:b/>
                    </w:rPr>
                    <w:t>Name</w:t>
                  </w:r>
                  <w:r w:rsidR="00D12937" w:rsidRPr="00D12937">
                    <w:rPr>
                      <w:b/>
                    </w:rPr>
                    <w:t xml:space="preserve"> (1)</w:t>
                  </w:r>
                  <w:r w:rsidRPr="00D12937">
                    <w:rPr>
                      <w:b/>
                    </w:rPr>
                    <w:t>:</w:t>
                  </w:r>
                  <w:r>
                    <w:t xml:space="preserve"> _________________________________________________</w:t>
                  </w:r>
                </w:p>
                <w:p w:rsidR="00D12937" w:rsidRDefault="001C2F37" w:rsidP="001C2F37">
                  <w:pPr>
                    <w:jc w:val="both"/>
                  </w:pPr>
                  <w:r>
                    <w:t>Email: ________________________ Phone: ______________________</w:t>
                  </w:r>
                </w:p>
                <w:p w:rsidR="00D12937" w:rsidRDefault="00D12937" w:rsidP="00D12937">
                  <w:pPr>
                    <w:jc w:val="both"/>
                  </w:pPr>
                  <w:r w:rsidRPr="00D12937">
                    <w:rPr>
                      <w:b/>
                    </w:rPr>
                    <w:t>Name (2):</w:t>
                  </w:r>
                  <w:r>
                    <w:t xml:space="preserve"> _________________________________________________</w:t>
                  </w:r>
                </w:p>
                <w:p w:rsidR="001C2F37" w:rsidRDefault="00D12937" w:rsidP="00D12937">
                  <w:pPr>
                    <w:jc w:val="both"/>
                  </w:pPr>
                  <w:r>
                    <w:t xml:space="preserve">Email: ________________________ Phone: ______________________ </w:t>
                  </w:r>
                  <w:r w:rsidR="001C2F37">
                    <w:t xml:space="preserve"> </w:t>
                  </w:r>
                </w:p>
                <w:p w:rsidR="00EA1C28" w:rsidRDefault="00EA1C28" w:rsidP="001C2F37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color w:val="ED7C37"/>
                      <w:sz w:val="96"/>
                      <w:szCs w:val="96"/>
                      <w:lang w:eastAsia="en-US"/>
                    </w:rPr>
                    <w:pict>
                      <v:shape id="_x0000_s1027" type="#_x0000_t32" style="position:absolute;margin-left:.75pt;margin-top:19.8pt;width:379.5pt;height:0;z-index:251659264" o:connectortype="straight" strokecolor="black [3200]" strokeweight="1pt">
                        <v:stroke dashstyle="dash"/>
                        <v:shadow color="#868686"/>
                      </v:shape>
                    </w:pict>
                  </w:r>
                </w:p>
                <w:p w:rsidR="001C2F37" w:rsidRDefault="001C2F37" w:rsidP="001C2F37">
                  <w:r w:rsidRPr="001C2F37">
                    <w:rPr>
                      <w:b/>
                    </w:rPr>
                    <w:t>RSVP:</w:t>
                  </w:r>
                  <w:r>
                    <w:t xml:space="preserve">  Contact Name / Contact e-mail / Contact Phone. </w:t>
                  </w:r>
                </w:p>
                <w:p w:rsidR="001C2F37" w:rsidRPr="001C656B" w:rsidRDefault="004F64C1" w:rsidP="001C2F37">
                  <w:pPr>
                    <w:spacing w:after="0" w:line="240" w:lineRule="auto"/>
                  </w:pPr>
                  <w:r w:rsidRPr="001C656B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409575</wp:posOffset>
                        </wp:positionH>
                        <wp:positionV relativeFrom="paragraph">
                          <wp:posOffset>824230</wp:posOffset>
                        </wp:positionV>
                        <wp:extent cx="4289425" cy="9144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150"/>
                            <wp:lineTo x="21488" y="21150"/>
                            <wp:lineTo x="21488" y="0"/>
                            <wp:lineTo x="0" y="0"/>
                          </wp:wrapPolygon>
                        </wp:wrapThrough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ARMAlogoWide_NewOL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942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EA3077" w:rsidRDefault="00EA3077"/>
        </w:tc>
        <w:tc>
          <w:tcPr>
            <w:tcW w:w="144" w:type="dxa"/>
          </w:tcPr>
          <w:p w:rsidR="00EA3077" w:rsidRDefault="00EA3077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EA3077" w:rsidTr="00C74BFA">
              <w:trPr>
                <w:trHeight w:hRule="exact" w:val="10800"/>
              </w:trPr>
              <w:tc>
                <w:tcPr>
                  <w:tcW w:w="3456" w:type="dxa"/>
                  <w:shd w:val="clear" w:color="auto" w:fill="002060"/>
                </w:tcPr>
                <w:p w:rsidR="003B6A52" w:rsidRPr="003B6A52" w:rsidRDefault="003B6A52" w:rsidP="003B6A52">
                  <w:pPr>
                    <w:jc w:val="center"/>
                    <w:rPr>
                      <w:b/>
                      <w:color w:val="FFFFFF" w:themeColor="background1"/>
                      <w:sz w:val="36"/>
                    </w:rPr>
                  </w:pPr>
                  <w:r w:rsidRPr="003B6A52">
                    <w:rPr>
                      <w:b/>
                      <w:color w:val="FFFFFF" w:themeColor="background1"/>
                      <w:sz w:val="36"/>
                    </w:rPr>
                    <w:t>TOPICS INCLUDE:</w:t>
                  </w:r>
                </w:p>
                <w:p w:rsidR="009F1168" w:rsidRDefault="0007148D">
                  <w:pPr>
                    <w:pStyle w:val="Heading2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Topic Title 1</w:t>
                  </w:r>
                </w:p>
                <w:p w:rsidR="0007148D" w:rsidRPr="0007148D" w:rsidRDefault="0007148D" w:rsidP="0007148D">
                  <w:pPr>
                    <w:pStyle w:val="Line"/>
                  </w:pPr>
                </w:p>
                <w:p w:rsidR="0007148D" w:rsidRDefault="0007148D" w:rsidP="0007148D">
                  <w:pPr>
                    <w:pStyle w:val="Heading2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Topic Title 2 </w:t>
                  </w:r>
                </w:p>
                <w:p w:rsidR="0007148D" w:rsidRPr="0007148D" w:rsidRDefault="0007148D" w:rsidP="0007148D">
                  <w:pPr>
                    <w:pStyle w:val="Line"/>
                  </w:pPr>
                </w:p>
                <w:p w:rsidR="00EA3077" w:rsidRPr="009F1168" w:rsidRDefault="0007148D" w:rsidP="00C74BFA">
                  <w:pPr>
                    <w:pStyle w:val="Heading2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Topic Title 3</w:t>
                  </w:r>
                  <w:r w:rsidR="00C74BFA">
                    <w:rPr>
                      <w:sz w:val="32"/>
                      <w:szCs w:val="32"/>
                    </w:rPr>
                    <w:t xml:space="preserve"> </w:t>
                  </w:r>
                </w:p>
                <w:p w:rsidR="009F1168" w:rsidRPr="009F1168" w:rsidRDefault="009F1168">
                  <w:pPr>
                    <w:pStyle w:val="Heading2"/>
                    <w:rPr>
                      <w:sz w:val="32"/>
                      <w:szCs w:val="32"/>
                    </w:rPr>
                  </w:pPr>
                </w:p>
                <w:p w:rsidR="0007148D" w:rsidRPr="0007148D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REGISTRATION FEES</w:t>
                  </w:r>
                  <w:r w:rsidR="00AD4BD2" w:rsidRPr="009F1168">
                    <w:rPr>
                      <w:sz w:val="32"/>
                      <w:szCs w:val="32"/>
                    </w:rPr>
                    <w:t xml:space="preserve"> </w:t>
                  </w:r>
                </w:p>
                <w:p w:rsidR="0007148D" w:rsidRPr="000426EF" w:rsidRDefault="0007148D" w:rsidP="000426EF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0426EF">
                    <w:rPr>
                      <w:b w:val="0"/>
                      <w:sz w:val="28"/>
                      <w:szCs w:val="28"/>
                    </w:rPr>
                    <w:t xml:space="preserve">FREE </w:t>
                  </w:r>
                  <w:r w:rsidR="00C74BFA" w:rsidRPr="000426EF">
                    <w:rPr>
                      <w:b w:val="0"/>
                      <w:sz w:val="28"/>
                      <w:szCs w:val="28"/>
                    </w:rPr>
                    <w:t xml:space="preserve">to Public Entity </w:t>
                  </w:r>
                  <w:r w:rsidRPr="000426EF">
                    <w:rPr>
                      <w:b w:val="0"/>
                      <w:sz w:val="28"/>
                      <w:szCs w:val="28"/>
                    </w:rPr>
                    <w:t>Employees</w:t>
                  </w:r>
                </w:p>
                <w:p w:rsidR="0007148D" w:rsidRPr="000426EF" w:rsidRDefault="0007148D" w:rsidP="0007148D">
                  <w:pPr>
                    <w:pStyle w:val="Heading2"/>
                    <w:numPr>
                      <w:ilvl w:val="0"/>
                      <w:numId w:val="2"/>
                    </w:numPr>
                    <w:spacing w:line="240" w:lineRule="auto"/>
                    <w:ind w:left="375"/>
                    <w:jc w:val="left"/>
                    <w:rPr>
                      <w:b w:val="0"/>
                      <w:sz w:val="28"/>
                      <w:szCs w:val="28"/>
                    </w:rPr>
                  </w:pPr>
                  <w:r w:rsidRPr="000426EF">
                    <w:rPr>
                      <w:b w:val="0"/>
                      <w:sz w:val="28"/>
                      <w:szCs w:val="28"/>
                    </w:rPr>
                    <w:t>$____ – Associate Members</w:t>
                  </w:r>
                </w:p>
                <w:p w:rsidR="0007148D" w:rsidRPr="0007148D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</w:p>
                <w:p w:rsidR="0007148D" w:rsidRPr="0007148D" w:rsidRDefault="0007148D" w:rsidP="0007148D">
                  <w:pPr>
                    <w:pStyle w:val="Heading2"/>
                    <w:jc w:val="lef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Payment to PARMA:         </w:t>
                  </w:r>
                </w:p>
                <w:p w:rsidR="00EA3077" w:rsidRPr="000426EF" w:rsidRDefault="0007148D" w:rsidP="0007148D">
                  <w:pPr>
                    <w:pStyle w:val="Heading2"/>
                    <w:jc w:val="left"/>
                    <w:rPr>
                      <w:sz w:val="28"/>
                      <w:szCs w:val="28"/>
                    </w:rPr>
                  </w:pPr>
                  <w:r w:rsidRPr="000426EF">
                    <w:rPr>
                      <w:b w:val="0"/>
                      <w:sz w:val="28"/>
                      <w:szCs w:val="28"/>
                    </w:rPr>
                    <w:t xml:space="preserve">Contact Name </w:t>
                  </w:r>
                  <w:r w:rsidRPr="000426EF">
                    <w:rPr>
                      <w:b w:val="0"/>
                      <w:sz w:val="28"/>
                      <w:szCs w:val="28"/>
                    </w:rPr>
                    <w:br/>
                    <w:t>Address</w:t>
                  </w:r>
                  <w:r w:rsidRPr="000426EF">
                    <w:rPr>
                      <w:b w:val="0"/>
                      <w:sz w:val="28"/>
                      <w:szCs w:val="28"/>
                    </w:rPr>
                    <w:br/>
                    <w:t>City, State Zip</w:t>
                  </w:r>
                </w:p>
              </w:tc>
            </w:tr>
            <w:tr w:rsidR="00EA3077" w:rsidTr="003B6A52">
              <w:trPr>
                <w:trHeight w:hRule="exact" w:val="144"/>
              </w:trPr>
              <w:tc>
                <w:tcPr>
                  <w:tcW w:w="3456" w:type="dxa"/>
                </w:tcPr>
                <w:p w:rsidR="00EA3077" w:rsidRPr="009F1168" w:rsidRDefault="00EA3077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EA3077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7C37"/>
                  <w:vAlign w:val="center"/>
                </w:tcPr>
                <w:p w:rsidR="00EA3077" w:rsidRPr="009F1168" w:rsidRDefault="003B6A52">
                  <w:pPr>
                    <w:pStyle w:val="Heading3"/>
                    <w:rPr>
                      <w:sz w:val="32"/>
                      <w:szCs w:val="32"/>
                    </w:rPr>
                  </w:pPr>
                  <w:r w:rsidRPr="009F1168">
                    <w:rPr>
                      <w:sz w:val="32"/>
                      <w:szCs w:val="32"/>
                    </w:rPr>
                    <w:t xml:space="preserve">PARMA </w:t>
                  </w:r>
                  <w:r>
                    <w:rPr>
                      <w:sz w:val="32"/>
                      <w:szCs w:val="32"/>
                    </w:rPr>
                    <w:br/>
                  </w:r>
                  <w:r w:rsidR="00925723">
                    <w:rPr>
                      <w:sz w:val="32"/>
                      <w:szCs w:val="32"/>
                    </w:rPr>
                    <w:t xml:space="preserve">INSERT </w:t>
                  </w:r>
                  <w:r w:rsidR="000426EF">
                    <w:rPr>
                      <w:sz w:val="32"/>
                      <w:szCs w:val="32"/>
                    </w:rPr>
                    <w:t xml:space="preserve">CHAPTER </w:t>
                  </w:r>
                  <w:r w:rsidR="00925723">
                    <w:rPr>
                      <w:sz w:val="32"/>
                      <w:szCs w:val="32"/>
                    </w:rPr>
                    <w:t xml:space="preserve">NAME </w:t>
                  </w:r>
                </w:p>
                <w:p w:rsidR="000426EF" w:rsidRDefault="003B6A52" w:rsidP="000426EF">
                  <w:pPr>
                    <w:pStyle w:val="ContactInf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Ev</w:t>
                  </w:r>
                  <w:r w:rsidR="00925723">
                    <w:rPr>
                      <w:sz w:val="32"/>
                      <w:szCs w:val="32"/>
                    </w:rPr>
                    <w:t>ent Location</w:t>
                  </w:r>
                  <w:r>
                    <w:rPr>
                      <w:sz w:val="32"/>
                      <w:szCs w:val="32"/>
                    </w:rPr>
                    <w:t>:</w:t>
                  </w:r>
                  <w:r w:rsidR="000426EF">
                    <w:rPr>
                      <w:sz w:val="32"/>
                      <w:szCs w:val="32"/>
                    </w:rPr>
                    <w:br/>
                    <w:t>Address Line 1</w:t>
                  </w:r>
                  <w:r w:rsidR="000426EF">
                    <w:rPr>
                      <w:sz w:val="32"/>
                      <w:szCs w:val="32"/>
                    </w:rPr>
                    <w:br/>
                    <w:t>Address Line 2</w:t>
                  </w:r>
                  <w:r w:rsidR="000426EF">
                    <w:rPr>
                      <w:sz w:val="32"/>
                      <w:szCs w:val="32"/>
                    </w:rPr>
                    <w:br/>
                    <w:t>Address Line 3</w:t>
                  </w:r>
                </w:p>
                <w:p w:rsidR="00EA3077" w:rsidRPr="009F1168" w:rsidRDefault="00EA3077" w:rsidP="00AD4BD2">
                  <w:pPr>
                    <w:pStyle w:val="ContactInfo"/>
                    <w:rPr>
                      <w:sz w:val="32"/>
                      <w:szCs w:val="32"/>
                    </w:rPr>
                  </w:pPr>
                </w:p>
              </w:tc>
            </w:tr>
            <w:tr w:rsidR="00AD4BD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9F1168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  <w:tr w:rsidR="00AD4BD2" w:rsidTr="003B6A52">
              <w:trPr>
                <w:trHeight w:hRule="exact" w:val="3456"/>
              </w:trPr>
              <w:tc>
                <w:tcPr>
                  <w:tcW w:w="3456" w:type="dxa"/>
                  <w:shd w:val="clear" w:color="auto" w:fill="ED4136" w:themeFill="accent1"/>
                  <w:vAlign w:val="center"/>
                </w:tcPr>
                <w:p w:rsidR="00AD4BD2" w:rsidRPr="009F1168" w:rsidRDefault="00AD4BD2">
                  <w:pPr>
                    <w:pStyle w:val="Heading3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EA3077" w:rsidRDefault="00EA3077"/>
        </w:tc>
      </w:tr>
    </w:tbl>
    <w:p w:rsidR="00EA3077" w:rsidRDefault="00EA3077">
      <w:pPr>
        <w:pStyle w:val="NoSpacing"/>
      </w:pPr>
    </w:p>
    <w:sectPr w:rsidR="00EA3077" w:rsidSect="00EA307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F10A2"/>
    <w:multiLevelType w:val="hybridMultilevel"/>
    <w:tmpl w:val="7A64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B7CD8"/>
    <w:multiLevelType w:val="hybridMultilevel"/>
    <w:tmpl w:val="8BA25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D4BD2"/>
    <w:rsid w:val="000426EF"/>
    <w:rsid w:val="0007148D"/>
    <w:rsid w:val="001C2F37"/>
    <w:rsid w:val="001C5A77"/>
    <w:rsid w:val="001C656B"/>
    <w:rsid w:val="00236263"/>
    <w:rsid w:val="003B6A52"/>
    <w:rsid w:val="004F64C1"/>
    <w:rsid w:val="005719F7"/>
    <w:rsid w:val="009222F9"/>
    <w:rsid w:val="00925723"/>
    <w:rsid w:val="009F1168"/>
    <w:rsid w:val="00AD4BD2"/>
    <w:rsid w:val="00B7320F"/>
    <w:rsid w:val="00C74BFA"/>
    <w:rsid w:val="00D12937"/>
    <w:rsid w:val="00EA1C28"/>
    <w:rsid w:val="00EA3077"/>
    <w:rsid w:val="00F3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  <w14:docId w14:val="144E5ECC"/>
  <w15:docId w15:val="{210D821A-D219-4F8F-9C36-2D0355A8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A3077"/>
  </w:style>
  <w:style w:type="paragraph" w:styleId="Heading1">
    <w:name w:val="heading 1"/>
    <w:basedOn w:val="Normal"/>
    <w:next w:val="Normal"/>
    <w:link w:val="Heading1Char"/>
    <w:uiPriority w:val="3"/>
    <w:qFormat/>
    <w:rsid w:val="00EA3077"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EA3077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EA3077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A30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3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EA3077"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EA3077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rsid w:val="00EA3077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EA3077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sid w:val="00EA3077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3077"/>
    <w:rPr>
      <w:color w:val="808080"/>
    </w:rPr>
  </w:style>
  <w:style w:type="paragraph" w:styleId="NoSpacing">
    <w:name w:val="No Spacing"/>
    <w:uiPriority w:val="19"/>
    <w:qFormat/>
    <w:rsid w:val="00EA307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EA3077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rsid w:val="00EA3077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EA3077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EA3077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EA3077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EA3077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77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A3077"/>
    <w:rPr>
      <w:rFonts w:asciiTheme="majorHAnsi" w:eastAsiaTheme="majorEastAsia" w:hAnsiTheme="majorHAnsi" w:cstheme="majorBidi"/>
      <w:color w:val="ED4136" w:themeColor="accent1"/>
    </w:rPr>
  </w:style>
  <w:style w:type="paragraph" w:styleId="ListParagraph">
    <w:name w:val="List Paragraph"/>
    <w:basedOn w:val="Normal"/>
    <w:uiPriority w:val="34"/>
    <w:unhideWhenUsed/>
    <w:qFormat/>
    <w:rsid w:val="00AD4BD2"/>
    <w:pPr>
      <w:ind w:left="720"/>
      <w:contextualSpacing/>
    </w:pPr>
  </w:style>
  <w:style w:type="character" w:styleId="SubtleEmphasis">
    <w:name w:val="Subtle Emphasis"/>
    <w:basedOn w:val="DefaultParagraphFont"/>
    <w:uiPriority w:val="1"/>
    <w:qFormat/>
    <w:rsid w:val="001C2F37"/>
    <w:rPr>
      <w:b/>
      <w:bCs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Local\Temp\TS103988564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TS103988564</Template>
  <TotalTime>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Gloria Peterson</cp:lastModifiedBy>
  <cp:revision>3</cp:revision>
  <cp:lastPrinted>2012-12-25T21:02:00Z</cp:lastPrinted>
  <dcterms:created xsi:type="dcterms:W3CDTF">2017-06-27T17:59:00Z</dcterms:created>
  <dcterms:modified xsi:type="dcterms:W3CDTF">2017-06-27T18:04:00Z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